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C4" w:rsidRDefault="001C61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8pt">
            <v:imagedata r:id="rId5" o:title="F9057C21"/>
          </v:shape>
        </w:pict>
      </w:r>
      <w:r>
        <w:lastRenderedPageBreak/>
        <w:pict>
          <v:shape id="_x0000_i1026" type="#_x0000_t75" style="width:595.2pt;height:841.8pt">
            <v:imagedata r:id="rId6" o:title="F3F573AE"/>
          </v:shape>
        </w:pict>
      </w:r>
      <w:r>
        <w:lastRenderedPageBreak/>
        <w:pict>
          <v:shape id="_x0000_i1027" type="#_x0000_t75" style="width:595.2pt;height:841.8pt">
            <v:imagedata r:id="rId7" o:title="7B8C33D7"/>
          </v:shape>
        </w:pict>
      </w:r>
      <w:bookmarkStart w:id="0" w:name="_GoBack"/>
      <w:bookmarkEnd w:id="0"/>
    </w:p>
    <w:sectPr w:rsidR="00A94EC4" w:rsidSect="00C827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148"/>
    <w:rsid w:val="001C6148"/>
    <w:rsid w:val="00A94EC4"/>
    <w:rsid w:val="00C8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lya\&#1056;&#1072;&#1073;&#1086;&#1095;&#1080;&#1081;%20&#1089;&#1090;&#1086;&#1083;\Doc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</cp:revision>
  <dcterms:created xsi:type="dcterms:W3CDTF">2017-05-22T06:59:00Z</dcterms:created>
  <dcterms:modified xsi:type="dcterms:W3CDTF">2017-05-22T07:00:00Z</dcterms:modified>
</cp:coreProperties>
</file>